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AC119" w14:textId="77777777" w:rsidR="00502C3D" w:rsidRDefault="00502C3D" w:rsidP="00502C3D">
      <w:pPr>
        <w:pBdr>
          <w:bottom w:val="single" w:sz="4" w:space="1" w:color="auto"/>
        </w:pBd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Anmeldeformular für Mitgliedschaft</w:t>
      </w:r>
    </w:p>
    <w:p w14:paraId="238EE7AD" w14:textId="77777777" w:rsidR="00502C3D" w:rsidRDefault="00502C3D" w:rsidP="00502C3D">
      <w:pPr>
        <w:rPr>
          <w:rFonts w:ascii="Arial" w:hAnsi="Arial"/>
        </w:rPr>
      </w:pPr>
    </w:p>
    <w:p w14:paraId="785CF19A" w14:textId="361F4F45" w:rsidR="00502C3D" w:rsidRPr="00FD63FA" w:rsidRDefault="00502C3D" w:rsidP="00FD63FA">
      <w:pPr>
        <w:spacing w:before="120"/>
      </w:pPr>
      <w:r>
        <w:t xml:space="preserve">Guten Tag </w:t>
      </w:r>
      <w:r>
        <w:br/>
      </w:r>
      <w:r>
        <w:br/>
        <w:t xml:space="preserve">Wir freuen uns, dass Sie sich für unsern Verein interessieren und heissen Sie herzlich willkommen. </w:t>
      </w:r>
      <w:r w:rsidR="00966B69">
        <w:t>Wir hoffen, dass Sie mit uns zusammen viele bereichernde Stunden erleben.</w:t>
      </w:r>
    </w:p>
    <w:tbl>
      <w:tblPr>
        <w:tblStyle w:val="Tabellenraster"/>
        <w:tblpPr w:leftFromText="141" w:rightFromText="141" w:vertAnchor="text" w:horzAnchor="margin" w:tblpY="17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670"/>
      </w:tblGrid>
      <w:tr w:rsidR="00502C3D" w:rsidRPr="00FD63FA" w14:paraId="6619372D" w14:textId="77777777" w:rsidTr="00ED61B5">
        <w:trPr>
          <w:trHeight w:val="595"/>
        </w:trPr>
        <w:tc>
          <w:tcPr>
            <w:tcW w:w="2689" w:type="dxa"/>
          </w:tcPr>
          <w:p w14:paraId="20AD9FA7" w14:textId="477F66F0" w:rsidR="00502C3D" w:rsidRDefault="00502C3D">
            <w:r>
              <w:t>Anrede</w:t>
            </w:r>
          </w:p>
          <w:p w14:paraId="3FD28323" w14:textId="77777777" w:rsidR="00502C3D" w:rsidRDefault="00502C3D">
            <w:pPr>
              <w:rPr>
                <w:rFonts w:ascii="Arial" w:hAnsi="Arial"/>
              </w:rPr>
            </w:pPr>
          </w:p>
        </w:tc>
        <w:tc>
          <w:tcPr>
            <w:tcW w:w="5670" w:type="dxa"/>
          </w:tcPr>
          <w:p w14:paraId="06CB31AD" w14:textId="10D5192E" w:rsidR="00502C3D" w:rsidRPr="00ED61B5" w:rsidRDefault="00000000">
            <w:pPr>
              <w:rPr>
                <w:rFonts w:ascii="Arial" w:hAnsi="Arial"/>
                <w:sz w:val="24"/>
              </w:rPr>
            </w:pPr>
            <w:sdt>
              <w:sdtPr>
                <w:rPr>
                  <w:rFonts w:ascii="Arial" w:hAnsi="Arial"/>
                  <w:sz w:val="24"/>
                </w:rPr>
                <w:id w:val="1397862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63FA" w:rsidRPr="00ED61B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D63FA" w:rsidRPr="00ED61B5">
              <w:rPr>
                <w:rFonts w:ascii="Arial" w:hAnsi="Arial"/>
                <w:sz w:val="24"/>
              </w:rPr>
              <w:t xml:space="preserve"> Frau</w:t>
            </w:r>
          </w:p>
          <w:p w14:paraId="4D92A4E4" w14:textId="4527E9E0" w:rsidR="00FD63FA" w:rsidRPr="00ED61B5" w:rsidRDefault="00000000">
            <w:pPr>
              <w:rPr>
                <w:rFonts w:ascii="Arial" w:hAnsi="Arial"/>
                <w:sz w:val="24"/>
              </w:rPr>
            </w:pPr>
            <w:sdt>
              <w:sdtPr>
                <w:rPr>
                  <w:rFonts w:ascii="Arial" w:hAnsi="Arial"/>
                  <w:sz w:val="24"/>
                </w:rPr>
                <w:id w:val="-853107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63FA" w:rsidRPr="00ED61B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D63FA" w:rsidRPr="00ED61B5">
              <w:rPr>
                <w:rFonts w:ascii="Arial" w:hAnsi="Arial"/>
                <w:sz w:val="24"/>
              </w:rPr>
              <w:t xml:space="preserve"> Herr</w:t>
            </w:r>
          </w:p>
          <w:p w14:paraId="09FDBBC5" w14:textId="711F3709" w:rsidR="00FD63FA" w:rsidRPr="00ED61B5" w:rsidRDefault="00000000" w:rsidP="00FD63FA">
            <w:pPr>
              <w:spacing w:after="120"/>
              <w:rPr>
                <w:rFonts w:ascii="Arial" w:hAnsi="Arial"/>
                <w:sz w:val="24"/>
              </w:rPr>
            </w:pPr>
            <w:sdt>
              <w:sdtPr>
                <w:rPr>
                  <w:rFonts w:ascii="Arial" w:hAnsi="Arial"/>
                  <w:sz w:val="24"/>
                </w:rPr>
                <w:id w:val="85092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63FA" w:rsidRPr="00ED61B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D63FA" w:rsidRPr="00ED61B5">
              <w:rPr>
                <w:rFonts w:ascii="Arial" w:hAnsi="Arial"/>
                <w:sz w:val="24"/>
              </w:rPr>
              <w:t xml:space="preserve"> </w:t>
            </w:r>
            <w:sdt>
              <w:sdtPr>
                <w:rPr>
                  <w:rFonts w:ascii="Arial" w:hAnsi="Arial"/>
                  <w:sz w:val="24"/>
                </w:rPr>
                <w:id w:val="-52024538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FD63FA" w:rsidRPr="00ED61B5">
                  <w:rPr>
                    <w:rStyle w:val="Platzhaltertext"/>
                    <w:sz w:val="24"/>
                  </w:rPr>
                  <w:t>Klicken oder tippen Sie hier, um Text einzugeben.</w:t>
                </w:r>
              </w:sdtContent>
            </w:sdt>
          </w:p>
        </w:tc>
      </w:tr>
      <w:tr w:rsidR="00502C3D" w14:paraId="63C73D16" w14:textId="77777777" w:rsidTr="00ED61B5">
        <w:trPr>
          <w:trHeight w:val="567"/>
        </w:trPr>
        <w:tc>
          <w:tcPr>
            <w:tcW w:w="2689" w:type="dxa"/>
          </w:tcPr>
          <w:p w14:paraId="2CE9AA6D" w14:textId="77777777" w:rsidR="00502C3D" w:rsidRDefault="00502C3D">
            <w:r>
              <w:t>Vorname</w:t>
            </w:r>
          </w:p>
        </w:tc>
        <w:sdt>
          <w:sdtPr>
            <w:rPr>
              <w:rFonts w:ascii="Arial" w:hAnsi="Arial"/>
              <w:sz w:val="24"/>
            </w:rPr>
            <w:id w:val="181213681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670" w:type="dxa"/>
              </w:tcPr>
              <w:p w14:paraId="1B3BE4DA" w14:textId="67456657" w:rsidR="00502C3D" w:rsidRPr="00ED61B5" w:rsidRDefault="00FD63FA">
                <w:pPr>
                  <w:rPr>
                    <w:rFonts w:ascii="Arial" w:hAnsi="Arial"/>
                    <w:sz w:val="24"/>
                  </w:rPr>
                </w:pPr>
                <w:r w:rsidRPr="00ED61B5">
                  <w:rPr>
                    <w:rStyle w:val="Platzhaltertext"/>
                    <w:sz w:val="24"/>
                  </w:rPr>
                  <w:t>Klicken oder tippen Sie hier, um Text einzugeben.</w:t>
                </w:r>
              </w:p>
            </w:tc>
          </w:sdtContent>
        </w:sdt>
      </w:tr>
      <w:tr w:rsidR="00502C3D" w14:paraId="202CD16A" w14:textId="77777777" w:rsidTr="00ED61B5">
        <w:trPr>
          <w:trHeight w:val="567"/>
        </w:trPr>
        <w:tc>
          <w:tcPr>
            <w:tcW w:w="2689" w:type="dxa"/>
          </w:tcPr>
          <w:p w14:paraId="4833D0B9" w14:textId="77777777" w:rsidR="00502C3D" w:rsidRDefault="00502C3D">
            <w:r>
              <w:t>Name</w:t>
            </w:r>
          </w:p>
        </w:tc>
        <w:sdt>
          <w:sdtPr>
            <w:rPr>
              <w:rFonts w:ascii="Arial" w:hAnsi="Arial"/>
              <w:sz w:val="24"/>
            </w:rPr>
            <w:id w:val="-29351751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670" w:type="dxa"/>
              </w:tcPr>
              <w:p w14:paraId="06DB2526" w14:textId="6969861F" w:rsidR="00502C3D" w:rsidRPr="00ED61B5" w:rsidRDefault="00FD63FA">
                <w:pPr>
                  <w:rPr>
                    <w:rFonts w:ascii="Arial" w:hAnsi="Arial"/>
                    <w:sz w:val="24"/>
                  </w:rPr>
                </w:pPr>
                <w:r w:rsidRPr="00ED61B5">
                  <w:rPr>
                    <w:rStyle w:val="Platzhaltertext"/>
                    <w:sz w:val="24"/>
                  </w:rPr>
                  <w:t>Klicken oder tippen Sie hier, um Text einzugeben.</w:t>
                </w:r>
              </w:p>
            </w:tc>
          </w:sdtContent>
        </w:sdt>
      </w:tr>
      <w:tr w:rsidR="00502C3D" w14:paraId="1F37189E" w14:textId="77777777" w:rsidTr="00ED61B5">
        <w:trPr>
          <w:trHeight w:val="567"/>
        </w:trPr>
        <w:tc>
          <w:tcPr>
            <w:tcW w:w="2689" w:type="dxa"/>
          </w:tcPr>
          <w:p w14:paraId="7B131082" w14:textId="77777777" w:rsidR="00502C3D" w:rsidRDefault="00502C3D">
            <w:r>
              <w:t>Firma / Organisation</w:t>
            </w:r>
          </w:p>
          <w:p w14:paraId="256D4DD4" w14:textId="77777777" w:rsidR="00502C3D" w:rsidRDefault="00502C3D"/>
        </w:tc>
        <w:sdt>
          <w:sdtPr>
            <w:rPr>
              <w:rFonts w:ascii="Arial" w:hAnsi="Arial"/>
              <w:sz w:val="24"/>
            </w:rPr>
            <w:id w:val="-16314751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670" w:type="dxa"/>
              </w:tcPr>
              <w:p w14:paraId="6D4F8891" w14:textId="6A1DC3CA" w:rsidR="00502C3D" w:rsidRPr="00ED61B5" w:rsidRDefault="00FD63FA">
                <w:pPr>
                  <w:rPr>
                    <w:rFonts w:ascii="Arial" w:hAnsi="Arial"/>
                    <w:sz w:val="24"/>
                  </w:rPr>
                </w:pPr>
                <w:r w:rsidRPr="00ED61B5">
                  <w:rPr>
                    <w:rStyle w:val="Platzhaltertext"/>
                    <w:sz w:val="24"/>
                  </w:rPr>
                  <w:t>Klicken oder tippen Sie hier, um Text einzugeben.</w:t>
                </w:r>
              </w:p>
            </w:tc>
          </w:sdtContent>
        </w:sdt>
      </w:tr>
      <w:tr w:rsidR="00502C3D" w14:paraId="657D3BBB" w14:textId="77777777" w:rsidTr="00ED61B5">
        <w:trPr>
          <w:trHeight w:val="567"/>
        </w:trPr>
        <w:tc>
          <w:tcPr>
            <w:tcW w:w="2689" w:type="dxa"/>
          </w:tcPr>
          <w:p w14:paraId="74152140" w14:textId="260256F4" w:rsidR="00502C3D" w:rsidRDefault="00FD63FA">
            <w:r>
              <w:t>Strasse</w:t>
            </w:r>
          </w:p>
          <w:p w14:paraId="69A999FF" w14:textId="77777777" w:rsidR="00502C3D" w:rsidRDefault="00502C3D"/>
        </w:tc>
        <w:sdt>
          <w:sdtPr>
            <w:rPr>
              <w:rFonts w:ascii="Arial" w:hAnsi="Arial"/>
              <w:sz w:val="24"/>
            </w:rPr>
            <w:id w:val="180034304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670" w:type="dxa"/>
              </w:tcPr>
              <w:p w14:paraId="2A85AE52" w14:textId="592422D0" w:rsidR="00502C3D" w:rsidRPr="00ED61B5" w:rsidRDefault="00FD63FA">
                <w:pPr>
                  <w:rPr>
                    <w:rFonts w:ascii="Arial" w:hAnsi="Arial"/>
                    <w:sz w:val="24"/>
                  </w:rPr>
                </w:pPr>
                <w:r w:rsidRPr="00ED61B5">
                  <w:rPr>
                    <w:rStyle w:val="Platzhaltertext"/>
                    <w:sz w:val="24"/>
                  </w:rPr>
                  <w:t>Klicken oder tippen Sie hier, um Text einzugeben.</w:t>
                </w:r>
              </w:p>
            </w:tc>
          </w:sdtContent>
        </w:sdt>
      </w:tr>
      <w:tr w:rsidR="00FD63FA" w14:paraId="0CBF9E6C" w14:textId="77777777" w:rsidTr="00ED61B5">
        <w:trPr>
          <w:trHeight w:val="567"/>
        </w:trPr>
        <w:tc>
          <w:tcPr>
            <w:tcW w:w="2689" w:type="dxa"/>
          </w:tcPr>
          <w:p w14:paraId="532EDA74" w14:textId="77777777" w:rsidR="00FD63FA" w:rsidRDefault="00FD63FA">
            <w:r>
              <w:t>Postleitzahl / Ort</w:t>
            </w:r>
          </w:p>
          <w:p w14:paraId="05734B96" w14:textId="13843D42" w:rsidR="00FD63FA" w:rsidRDefault="00FD63FA"/>
        </w:tc>
        <w:sdt>
          <w:sdtPr>
            <w:rPr>
              <w:rFonts w:ascii="Arial" w:hAnsi="Arial"/>
              <w:sz w:val="24"/>
            </w:rPr>
            <w:id w:val="-188308146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670" w:type="dxa"/>
              </w:tcPr>
              <w:p w14:paraId="33277BA8" w14:textId="7EE772AB" w:rsidR="00FD63FA" w:rsidRPr="00ED61B5" w:rsidRDefault="00FD63FA">
                <w:pPr>
                  <w:rPr>
                    <w:rFonts w:ascii="Arial" w:hAnsi="Arial"/>
                    <w:sz w:val="24"/>
                  </w:rPr>
                </w:pPr>
                <w:r w:rsidRPr="00ED61B5">
                  <w:rPr>
                    <w:rStyle w:val="Platzhaltertext"/>
                    <w:sz w:val="24"/>
                  </w:rPr>
                  <w:t>Klicken oder tippen Sie hier, um Text einzugeben.</w:t>
                </w:r>
              </w:p>
            </w:tc>
          </w:sdtContent>
        </w:sdt>
      </w:tr>
      <w:tr w:rsidR="00502C3D" w14:paraId="32AA95E9" w14:textId="77777777" w:rsidTr="00ED61B5">
        <w:trPr>
          <w:trHeight w:val="567"/>
        </w:trPr>
        <w:tc>
          <w:tcPr>
            <w:tcW w:w="2689" w:type="dxa"/>
          </w:tcPr>
          <w:p w14:paraId="34CBBEE9" w14:textId="77777777" w:rsidR="00502C3D" w:rsidRDefault="00502C3D">
            <w:r>
              <w:t>E-Mail</w:t>
            </w:r>
          </w:p>
        </w:tc>
        <w:sdt>
          <w:sdtPr>
            <w:rPr>
              <w:rFonts w:ascii="Arial" w:hAnsi="Arial"/>
              <w:sz w:val="24"/>
            </w:rPr>
            <w:id w:val="94766186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670" w:type="dxa"/>
              </w:tcPr>
              <w:p w14:paraId="0767C2D8" w14:textId="798E2C9C" w:rsidR="00502C3D" w:rsidRPr="00ED61B5" w:rsidRDefault="00FD63FA">
                <w:pPr>
                  <w:rPr>
                    <w:rFonts w:ascii="Arial" w:hAnsi="Arial"/>
                    <w:sz w:val="24"/>
                  </w:rPr>
                </w:pPr>
                <w:r w:rsidRPr="00ED61B5">
                  <w:rPr>
                    <w:rStyle w:val="Platzhaltertext"/>
                    <w:sz w:val="24"/>
                  </w:rPr>
                  <w:t>Klicken oder tippen Sie hier, um Text einzugeben.</w:t>
                </w:r>
              </w:p>
            </w:tc>
          </w:sdtContent>
        </w:sdt>
      </w:tr>
      <w:tr w:rsidR="00502C3D" w14:paraId="34AED16C" w14:textId="77777777" w:rsidTr="00ED61B5">
        <w:trPr>
          <w:trHeight w:val="567"/>
        </w:trPr>
        <w:tc>
          <w:tcPr>
            <w:tcW w:w="2689" w:type="dxa"/>
          </w:tcPr>
          <w:p w14:paraId="75311B56" w14:textId="77777777" w:rsidR="00502C3D" w:rsidRDefault="00502C3D">
            <w:r>
              <w:t>Telefon / Mobile</w:t>
            </w:r>
          </w:p>
        </w:tc>
        <w:sdt>
          <w:sdtPr>
            <w:rPr>
              <w:rFonts w:ascii="Arial" w:hAnsi="Arial"/>
              <w:sz w:val="24"/>
            </w:rPr>
            <w:id w:val="4727162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670" w:type="dxa"/>
              </w:tcPr>
              <w:p w14:paraId="77F2B24B" w14:textId="24A84103" w:rsidR="00502C3D" w:rsidRPr="00ED61B5" w:rsidRDefault="00FD63FA">
                <w:pPr>
                  <w:rPr>
                    <w:rFonts w:ascii="Arial" w:hAnsi="Arial"/>
                    <w:sz w:val="24"/>
                  </w:rPr>
                </w:pPr>
                <w:r w:rsidRPr="00ED61B5">
                  <w:rPr>
                    <w:rStyle w:val="Platzhaltertext"/>
                    <w:sz w:val="24"/>
                  </w:rPr>
                  <w:t>Klicken oder tippen Sie hier, um Text einzugeben.</w:t>
                </w:r>
              </w:p>
            </w:tc>
          </w:sdtContent>
        </w:sdt>
      </w:tr>
    </w:tbl>
    <w:p w14:paraId="31A4DE8C" w14:textId="77777777" w:rsidR="00502C3D" w:rsidRDefault="00502C3D" w:rsidP="00502C3D">
      <w:pPr>
        <w:rPr>
          <w:rFonts w:ascii="Arial" w:hAnsi="Arial"/>
        </w:rPr>
      </w:pPr>
    </w:p>
    <w:p w14:paraId="1CFA712F" w14:textId="77777777" w:rsidR="00502C3D" w:rsidRDefault="00502C3D" w:rsidP="00502C3D">
      <w:pPr>
        <w:rPr>
          <w:rFonts w:ascii="Arial" w:hAnsi="Arial"/>
        </w:rPr>
      </w:pPr>
    </w:p>
    <w:p w14:paraId="4ED4E71F" w14:textId="77777777" w:rsidR="00502C3D" w:rsidRDefault="00502C3D" w:rsidP="00502C3D">
      <w:pPr>
        <w:rPr>
          <w:rFonts w:ascii="Arial" w:hAnsi="Arial"/>
        </w:rPr>
      </w:pPr>
    </w:p>
    <w:p w14:paraId="58B3824D" w14:textId="77777777" w:rsidR="00502C3D" w:rsidRDefault="00502C3D" w:rsidP="00502C3D">
      <w:pPr>
        <w:rPr>
          <w:rFonts w:ascii="Arial" w:hAnsi="Arial"/>
        </w:rPr>
      </w:pPr>
    </w:p>
    <w:p w14:paraId="799AAF57" w14:textId="77777777" w:rsidR="00502C3D" w:rsidRDefault="00502C3D" w:rsidP="00502C3D">
      <w:pPr>
        <w:rPr>
          <w:rFonts w:ascii="Arial" w:hAnsi="Arial"/>
        </w:rPr>
      </w:pPr>
    </w:p>
    <w:p w14:paraId="3E45A7F9" w14:textId="77777777" w:rsidR="00502C3D" w:rsidRDefault="00502C3D" w:rsidP="00502C3D">
      <w:pPr>
        <w:rPr>
          <w:rFonts w:ascii="Arial" w:hAnsi="Arial"/>
        </w:rPr>
      </w:pPr>
    </w:p>
    <w:p w14:paraId="1149CF9B" w14:textId="77777777" w:rsidR="00502C3D" w:rsidRDefault="00502C3D" w:rsidP="00502C3D">
      <w:pPr>
        <w:rPr>
          <w:rFonts w:ascii="Arial" w:hAnsi="Arial"/>
        </w:rPr>
      </w:pPr>
    </w:p>
    <w:p w14:paraId="57AE201C" w14:textId="77777777" w:rsidR="00502C3D" w:rsidRDefault="00502C3D" w:rsidP="00502C3D">
      <w:pPr>
        <w:rPr>
          <w:rFonts w:ascii="Arial" w:hAnsi="Arial"/>
        </w:rPr>
      </w:pPr>
    </w:p>
    <w:p w14:paraId="4E12B1DB" w14:textId="77777777" w:rsidR="00502C3D" w:rsidRDefault="00502C3D" w:rsidP="00502C3D">
      <w:pPr>
        <w:rPr>
          <w:rFonts w:ascii="Arial" w:hAnsi="Arial"/>
        </w:rPr>
      </w:pPr>
    </w:p>
    <w:p w14:paraId="3E3DF6AD" w14:textId="77777777" w:rsidR="00502C3D" w:rsidRDefault="00502C3D" w:rsidP="00502C3D">
      <w:pPr>
        <w:rPr>
          <w:rFonts w:ascii="Arial" w:hAnsi="Arial"/>
        </w:rPr>
      </w:pPr>
    </w:p>
    <w:p w14:paraId="6A2D15B3" w14:textId="77777777" w:rsidR="00502C3D" w:rsidRDefault="00502C3D" w:rsidP="00502C3D">
      <w:pPr>
        <w:rPr>
          <w:rFonts w:ascii="Arial" w:hAnsi="Arial"/>
        </w:rPr>
      </w:pPr>
    </w:p>
    <w:p w14:paraId="5EA65F79" w14:textId="77777777" w:rsidR="00502C3D" w:rsidRDefault="00502C3D" w:rsidP="00502C3D">
      <w:pPr>
        <w:rPr>
          <w:rFonts w:ascii="Arial" w:hAnsi="Arial"/>
        </w:rPr>
      </w:pPr>
    </w:p>
    <w:p w14:paraId="2FA990EE" w14:textId="77777777" w:rsidR="00502C3D" w:rsidRDefault="00502C3D" w:rsidP="00502C3D">
      <w:pPr>
        <w:rPr>
          <w:rFonts w:ascii="Arial" w:hAnsi="Arial"/>
        </w:rPr>
      </w:pPr>
    </w:p>
    <w:p w14:paraId="1729CA7D" w14:textId="77777777" w:rsidR="00502C3D" w:rsidRDefault="00502C3D" w:rsidP="00502C3D">
      <w:pPr>
        <w:rPr>
          <w:rFonts w:ascii="Arial" w:hAnsi="Arial"/>
        </w:rPr>
      </w:pPr>
    </w:p>
    <w:p w14:paraId="3949D096" w14:textId="77777777" w:rsidR="00502C3D" w:rsidRDefault="00502C3D" w:rsidP="00502C3D">
      <w:pPr>
        <w:rPr>
          <w:rFonts w:ascii="Arial" w:hAnsi="Arial"/>
        </w:rPr>
      </w:pPr>
    </w:p>
    <w:p w14:paraId="5FD3E6A7" w14:textId="77777777" w:rsidR="00502C3D" w:rsidRDefault="00502C3D" w:rsidP="00502C3D">
      <w:pPr>
        <w:rPr>
          <w:rFonts w:ascii="Arial" w:hAnsi="Arial"/>
        </w:rPr>
      </w:pPr>
    </w:p>
    <w:p w14:paraId="5F447E8A" w14:textId="77777777" w:rsidR="00502C3D" w:rsidRDefault="00502C3D" w:rsidP="00502C3D">
      <w:pPr>
        <w:rPr>
          <w:rFonts w:ascii="Arial" w:hAnsi="Arial"/>
        </w:rPr>
      </w:pPr>
    </w:p>
    <w:p w14:paraId="61B76739" w14:textId="77777777" w:rsidR="00502C3D" w:rsidRDefault="00502C3D" w:rsidP="00502C3D">
      <w:pPr>
        <w:rPr>
          <w:rFonts w:ascii="Arial" w:hAnsi="Arial"/>
        </w:rPr>
      </w:pPr>
    </w:p>
    <w:p w14:paraId="53FFCF8C" w14:textId="77777777" w:rsidR="00502C3D" w:rsidRDefault="00502C3D" w:rsidP="00502C3D">
      <w:pPr>
        <w:rPr>
          <w:rFonts w:ascii="Arial" w:hAnsi="Arial"/>
        </w:rPr>
      </w:pPr>
    </w:p>
    <w:p w14:paraId="17C9FF89" w14:textId="77777777" w:rsidR="00502C3D" w:rsidRDefault="00502C3D" w:rsidP="00502C3D">
      <w:pPr>
        <w:rPr>
          <w:rFonts w:ascii="Arial" w:hAnsi="Arial"/>
        </w:rPr>
      </w:pPr>
    </w:p>
    <w:p w14:paraId="3B5CDDCC" w14:textId="77777777" w:rsidR="00502C3D" w:rsidRDefault="00502C3D" w:rsidP="00502C3D">
      <w:pPr>
        <w:rPr>
          <w:rFonts w:ascii="Arial" w:hAnsi="Arial"/>
        </w:rPr>
      </w:pPr>
    </w:p>
    <w:p w14:paraId="74B5A955" w14:textId="78CB6CFA" w:rsidR="00502C3D" w:rsidRDefault="00502C3D" w:rsidP="00502C3D">
      <w:pPr>
        <w:rPr>
          <w:rFonts w:ascii="Arial" w:hAnsi="Arial"/>
        </w:rPr>
      </w:pPr>
    </w:p>
    <w:p w14:paraId="2F209FC4" w14:textId="119E003E" w:rsidR="00966B69" w:rsidRDefault="00966B69" w:rsidP="00502C3D">
      <w:pPr>
        <w:rPr>
          <w:rFonts w:ascii="Arial" w:hAnsi="Arial"/>
        </w:rPr>
      </w:pPr>
    </w:p>
    <w:p w14:paraId="757BFC6C" w14:textId="308FBA64" w:rsidR="00966B69" w:rsidRDefault="00966B69" w:rsidP="00502C3D">
      <w:pPr>
        <w:rPr>
          <w:rFonts w:ascii="Arial" w:hAnsi="Arial"/>
        </w:rPr>
      </w:pPr>
    </w:p>
    <w:p w14:paraId="14EE4B3F" w14:textId="14C97D37" w:rsidR="00966B69" w:rsidRDefault="00966B69" w:rsidP="00502C3D">
      <w:pPr>
        <w:rPr>
          <w:rFonts w:ascii="Arial" w:hAnsi="Arial"/>
        </w:rPr>
      </w:pPr>
    </w:p>
    <w:p w14:paraId="10D56BD8" w14:textId="40017D1F" w:rsidR="00966B69" w:rsidRPr="00026B1C" w:rsidRDefault="00966B69" w:rsidP="00FD63FA">
      <w:pPr>
        <w:spacing w:before="120" w:after="120"/>
        <w:rPr>
          <w:b/>
          <w:bCs/>
        </w:rPr>
      </w:pPr>
      <w:r w:rsidRPr="00026B1C">
        <w:rPr>
          <w:b/>
          <w:bCs/>
        </w:rPr>
        <w:t>Wichtige Hinweise:</w:t>
      </w:r>
    </w:p>
    <w:p w14:paraId="05E0DF69" w14:textId="0D519580" w:rsidR="00966B69" w:rsidRDefault="00966B69" w:rsidP="00026B1C">
      <w:pPr>
        <w:pStyle w:val="Listenabsatz"/>
        <w:numPr>
          <w:ilvl w:val="0"/>
          <w:numId w:val="2"/>
        </w:numPr>
        <w:spacing w:after="120"/>
        <w:ind w:left="357" w:hanging="357"/>
        <w:contextualSpacing w:val="0"/>
      </w:pPr>
      <w:r w:rsidRPr="00026B1C">
        <w:rPr>
          <w:b/>
          <w:bCs/>
        </w:rPr>
        <w:t>Aktuelle Mitgliederbeiträge</w:t>
      </w:r>
      <w:r>
        <w:t>: Einzelperson 20 CHF, juristische Personen 100 CHF pro Vereinsjahr</w:t>
      </w:r>
      <w:r w:rsidR="003E3FAD">
        <w:t xml:space="preserve"> (1. Januar bis 31. Dezember)</w:t>
      </w:r>
      <w:r>
        <w:t>.</w:t>
      </w:r>
    </w:p>
    <w:p w14:paraId="0DE114BD" w14:textId="74DB9907" w:rsidR="003E3FAD" w:rsidRDefault="003E3FAD" w:rsidP="00026B1C">
      <w:pPr>
        <w:pStyle w:val="Listenabsatz"/>
        <w:numPr>
          <w:ilvl w:val="0"/>
          <w:numId w:val="2"/>
        </w:numPr>
        <w:spacing w:after="120"/>
        <w:ind w:left="357" w:hanging="357"/>
        <w:contextualSpacing w:val="0"/>
      </w:pPr>
      <w:r w:rsidRPr="00026B1C">
        <w:rPr>
          <w:b/>
          <w:bCs/>
        </w:rPr>
        <w:t>Datenschutz</w:t>
      </w:r>
      <w:r>
        <w:t xml:space="preserve">: Der Verein </w:t>
      </w:r>
      <w:r w:rsidR="00026B1C">
        <w:t xml:space="preserve">ZUSAMMEN IN ZUCHWIL (ZIZ) </w:t>
      </w:r>
      <w:r>
        <w:t xml:space="preserve">verarbeitet die personenbezogenen Daten im Rahmen der </w:t>
      </w:r>
      <w:r w:rsidRPr="003E3FAD">
        <w:t>Datenschutzrechtlichen Bestimmungen</w:t>
      </w:r>
      <w:r>
        <w:t>. Ferner wendet</w:t>
      </w:r>
      <w:r w:rsidR="00026B1C">
        <w:t xml:space="preserve"> er</w:t>
      </w:r>
      <w:r>
        <w:t xml:space="preserve"> die entsprechenden Bestimmungen der Statuten (Art. 33a bis 33c) und der Datenschutzerklärung unter </w:t>
      </w:r>
      <w:hyperlink r:id="rId7" w:history="1">
        <w:r w:rsidRPr="00A82816">
          <w:rPr>
            <w:rStyle w:val="Hyperlink"/>
          </w:rPr>
          <w:t>www.zusammen-in-zuchwil.ch</w:t>
        </w:r>
      </w:hyperlink>
      <w:r>
        <w:t xml:space="preserve"> </w:t>
      </w:r>
      <w:r w:rsidR="00026B1C">
        <w:t>an</w:t>
      </w:r>
      <w:r>
        <w:t>.</w:t>
      </w:r>
    </w:p>
    <w:p w14:paraId="782E13FE" w14:textId="6439BD34" w:rsidR="00502C3D" w:rsidRDefault="00026B1C" w:rsidP="00FF4CC2">
      <w:pPr>
        <w:pStyle w:val="Listenabsatz"/>
        <w:numPr>
          <w:ilvl w:val="0"/>
          <w:numId w:val="2"/>
        </w:numPr>
      </w:pPr>
      <w:hyperlink r:id="rId8" w:history="1">
        <w:r w:rsidRPr="00026B1C">
          <w:rPr>
            <w:rStyle w:val="Hyperlink"/>
            <w:b/>
            <w:bCs/>
            <w:color w:val="auto"/>
          </w:rPr>
          <w:t>www.zusammen-in-zuchwil.ch</w:t>
        </w:r>
      </w:hyperlink>
      <w:r>
        <w:t>: Auf der ZIZ-Webseit</w:t>
      </w:r>
      <w:r w:rsidR="00ED61B5">
        <w:t>e</w:t>
      </w:r>
      <w:r>
        <w:t xml:space="preserve"> finden Sie die Statuten und wichtige Informationen zu aktuellen und vergangenen Aktivitäten des Vereins.</w:t>
      </w:r>
    </w:p>
    <w:p w14:paraId="4507C3E2" w14:textId="77777777" w:rsidR="00026B1C" w:rsidRDefault="00026B1C" w:rsidP="00026B1C"/>
    <w:tbl>
      <w:tblPr>
        <w:tblStyle w:val="Tabellenraster"/>
        <w:tblpPr w:leftFromText="141" w:rightFromText="141" w:vertAnchor="text" w:horzAnchor="margin" w:tblpY="1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3969"/>
      </w:tblGrid>
      <w:tr w:rsidR="00026B1C" w14:paraId="196616DF" w14:textId="77777777" w:rsidTr="00026B1C">
        <w:trPr>
          <w:trHeight w:val="915"/>
        </w:trPr>
        <w:tc>
          <w:tcPr>
            <w:tcW w:w="4390" w:type="dxa"/>
          </w:tcPr>
          <w:p w14:paraId="2303BDCC" w14:textId="161C4F4E" w:rsidR="00026B1C" w:rsidRDefault="00026B1C" w:rsidP="00B011CD">
            <w:r>
              <w:t>Ort, Datum</w:t>
            </w:r>
          </w:p>
          <w:p w14:paraId="571B2DE3" w14:textId="48BC5367" w:rsidR="00ED61B5" w:rsidRDefault="00ED61B5" w:rsidP="00B011CD"/>
          <w:p w14:paraId="7BD86C82" w14:textId="77777777" w:rsidR="00ED61B5" w:rsidRDefault="00ED61B5" w:rsidP="00B011CD"/>
          <w:sdt>
            <w:sdtPr>
              <w:id w:val="-1113284137"/>
              <w:placeholder>
                <w:docPart w:val="DefaultPlaceholder_-1854013440"/>
              </w:placeholder>
              <w:showingPlcHdr/>
              <w:text/>
            </w:sdtPr>
            <w:sdtContent>
              <w:p w14:paraId="264B2D1C" w14:textId="09540139" w:rsidR="00FD63FA" w:rsidRDefault="00FD63FA" w:rsidP="00ED61B5">
                <w:pPr>
                  <w:spacing w:after="120"/>
                </w:pPr>
                <w:r w:rsidRPr="00A8281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3969" w:type="dxa"/>
          </w:tcPr>
          <w:p w14:paraId="48332B1C" w14:textId="384BBAE7" w:rsidR="00026B1C" w:rsidRDefault="00026B1C" w:rsidP="00B011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Unterschrift</w:t>
            </w:r>
            <w:r w:rsidR="006D4341">
              <w:rPr>
                <w:rFonts w:ascii="Arial" w:hAnsi="Arial"/>
              </w:rPr>
              <w:t xml:space="preserve"> / Vorname und Name</w:t>
            </w:r>
          </w:p>
          <w:p w14:paraId="04EF5863" w14:textId="77777777" w:rsidR="006D4341" w:rsidRDefault="006D4341" w:rsidP="00B011CD">
            <w:pPr>
              <w:rPr>
                <w:rFonts w:ascii="Arial" w:hAnsi="Arial"/>
              </w:rPr>
            </w:pPr>
          </w:p>
          <w:p w14:paraId="7A09927A" w14:textId="77777777" w:rsidR="006D4341" w:rsidRDefault="006D4341" w:rsidP="00B011CD">
            <w:pPr>
              <w:rPr>
                <w:rFonts w:ascii="Arial" w:hAnsi="Arial"/>
              </w:rPr>
            </w:pPr>
          </w:p>
          <w:sdt>
            <w:sdtPr>
              <w:rPr>
                <w:rFonts w:ascii="Arial" w:hAnsi="Arial"/>
              </w:rPr>
              <w:id w:val="-1571653341"/>
              <w:placeholder>
                <w:docPart w:val="DefaultPlaceholder_-1854013440"/>
              </w:placeholder>
              <w:showingPlcHdr/>
              <w:text/>
            </w:sdtPr>
            <w:sdtContent>
              <w:p w14:paraId="2D0E51D5" w14:textId="3EC02D44" w:rsidR="006D4341" w:rsidRDefault="006D4341" w:rsidP="00B011CD">
                <w:pPr>
                  <w:rPr>
                    <w:rFonts w:ascii="Arial" w:hAnsi="Arial"/>
                  </w:rPr>
                </w:pPr>
                <w:r w:rsidRPr="00A8281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</w:tbl>
    <w:p w14:paraId="7C882F37" w14:textId="77777777" w:rsidR="00026B1C" w:rsidRDefault="00026B1C" w:rsidP="00026B1C">
      <w:pPr>
        <w:rPr>
          <w:rFonts w:ascii="Arial" w:hAnsi="Arial"/>
        </w:rPr>
      </w:pPr>
    </w:p>
    <w:p w14:paraId="0F8858C1" w14:textId="77777777" w:rsidR="00026B1C" w:rsidRDefault="00026B1C" w:rsidP="00026B1C">
      <w:pPr>
        <w:rPr>
          <w:rFonts w:ascii="Arial" w:hAnsi="Arial"/>
        </w:rPr>
      </w:pPr>
    </w:p>
    <w:p w14:paraId="7CC19CAE" w14:textId="77777777" w:rsidR="00026B1C" w:rsidRDefault="00026B1C" w:rsidP="00026B1C">
      <w:pPr>
        <w:rPr>
          <w:rFonts w:ascii="Arial" w:hAnsi="Arial"/>
        </w:rPr>
      </w:pPr>
    </w:p>
    <w:p w14:paraId="2AA4C4BC" w14:textId="77777777" w:rsidR="00026B1C" w:rsidRDefault="00026B1C" w:rsidP="00026B1C">
      <w:pPr>
        <w:rPr>
          <w:rFonts w:ascii="Arial" w:hAnsi="Arial"/>
        </w:rPr>
      </w:pPr>
    </w:p>
    <w:p w14:paraId="0E1C2E27" w14:textId="77777777" w:rsidR="00026B1C" w:rsidRDefault="00026B1C" w:rsidP="00026B1C">
      <w:pPr>
        <w:rPr>
          <w:rFonts w:ascii="Arial" w:hAnsi="Arial"/>
        </w:rPr>
      </w:pPr>
    </w:p>
    <w:p w14:paraId="6A233714" w14:textId="6C7F5441" w:rsidR="00026B1C" w:rsidRDefault="00026B1C" w:rsidP="00026B1C">
      <w:pPr>
        <w:rPr>
          <w:rFonts w:ascii="Arial" w:hAnsi="Arial"/>
        </w:rPr>
      </w:pP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4"/>
      </w:tblGrid>
      <w:tr w:rsidR="00026B1C" w:rsidRPr="00026B1C" w14:paraId="50864847" w14:textId="77777777" w:rsidTr="00324DF2">
        <w:tc>
          <w:tcPr>
            <w:tcW w:w="9034" w:type="dxa"/>
          </w:tcPr>
          <w:p w14:paraId="7B4CE8A7" w14:textId="1A45239D" w:rsidR="00026B1C" w:rsidRPr="00026B1C" w:rsidRDefault="00026B1C" w:rsidP="00026B1C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br/>
            </w:r>
            <w:r w:rsidRPr="00026B1C">
              <w:rPr>
                <w:rFonts w:ascii="Arial" w:hAnsi="Arial"/>
                <w:b/>
                <w:bCs/>
              </w:rPr>
              <w:t>Das ausgefüllte und unterschriebene Anmeldeformular bitte einsenden an die unten angegebene Postadresse oder mailen an die E-Mail-Adresse ziz@zusammen-in-zuchwil.ch</w:t>
            </w:r>
            <w:r>
              <w:rPr>
                <w:rFonts w:ascii="Arial" w:hAnsi="Arial"/>
                <w:b/>
                <w:bCs/>
              </w:rPr>
              <w:t>.</w:t>
            </w:r>
            <w:r>
              <w:rPr>
                <w:rFonts w:ascii="Arial" w:hAnsi="Arial"/>
                <w:b/>
                <w:bCs/>
              </w:rPr>
              <w:br/>
            </w:r>
          </w:p>
        </w:tc>
      </w:tr>
    </w:tbl>
    <w:p w14:paraId="34811091" w14:textId="77777777" w:rsidR="00026B1C" w:rsidRPr="00FD63FA" w:rsidRDefault="00026B1C" w:rsidP="00026B1C">
      <w:pPr>
        <w:rPr>
          <w:rFonts w:ascii="Arial" w:hAnsi="Arial"/>
          <w:sz w:val="2"/>
          <w:szCs w:val="2"/>
        </w:rPr>
      </w:pPr>
    </w:p>
    <w:sectPr w:rsidR="00026B1C" w:rsidRPr="00FD63FA" w:rsidSect="00195F92">
      <w:headerReference w:type="default" r:id="rId9"/>
      <w:footerReference w:type="default" r:id="rId10"/>
      <w:pgSz w:w="11900" w:h="16840"/>
      <w:pgMar w:top="1985" w:right="1418" w:bottom="1418" w:left="1418" w:header="851" w:footer="3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0398F" w14:textId="77777777" w:rsidR="000C2A5C" w:rsidRDefault="000C2A5C">
      <w:r>
        <w:separator/>
      </w:r>
    </w:p>
  </w:endnote>
  <w:endnote w:type="continuationSeparator" w:id="0">
    <w:p w14:paraId="2D389696" w14:textId="77777777" w:rsidR="000C2A5C" w:rsidRDefault="000C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7"/>
      <w:gridCol w:w="4527"/>
    </w:tblGrid>
    <w:tr w:rsidR="00035533" w14:paraId="1455CAAD" w14:textId="77777777" w:rsidTr="00035533">
      <w:tc>
        <w:tcPr>
          <w:tcW w:w="4527" w:type="dxa"/>
        </w:tcPr>
        <w:p w14:paraId="321C67B1" w14:textId="77777777" w:rsidR="00035533" w:rsidRDefault="00035533" w:rsidP="008576B9">
          <w:pPr>
            <w:rPr>
              <w:rFonts w:asciiTheme="minorHAnsi" w:eastAsiaTheme="minorHAnsi" w:hAnsiTheme="minorHAnsi" w:cstheme="minorHAnsi"/>
              <w:b/>
              <w:color w:val="0070C0"/>
              <w:sz w:val="16"/>
              <w:szCs w:val="16"/>
              <w:lang w:val="de-CH" w:eastAsia="en-US"/>
            </w:rPr>
          </w:pPr>
          <w:hyperlink r:id="rId1" w:history="1">
            <w:r w:rsidRPr="008576B9">
              <w:rPr>
                <w:rFonts w:asciiTheme="minorHAnsi" w:eastAsiaTheme="minorHAnsi" w:hAnsiTheme="minorHAnsi" w:cstheme="minorHAnsi"/>
                <w:b/>
                <w:color w:val="0070C0"/>
                <w:sz w:val="16"/>
                <w:szCs w:val="16"/>
                <w:lang w:val="de-CH" w:eastAsia="en-US"/>
              </w:rPr>
              <w:t>ziz@zusammen-in-zuchwil.ch</w:t>
            </w:r>
          </w:hyperlink>
        </w:p>
        <w:p w14:paraId="0149A048" w14:textId="009693AC" w:rsidR="00035533" w:rsidRDefault="00035533" w:rsidP="008576B9">
          <w:pPr>
            <w:rPr>
              <w:rFonts w:asciiTheme="minorHAnsi" w:eastAsiaTheme="minorHAnsi" w:hAnsiTheme="minorHAnsi" w:cstheme="minorHAnsi"/>
              <w:b/>
              <w:color w:val="0070C0"/>
              <w:sz w:val="16"/>
              <w:szCs w:val="16"/>
              <w:lang w:val="de-CH" w:eastAsia="en-US"/>
            </w:rPr>
          </w:pPr>
          <w:hyperlink r:id="rId2" w:history="1">
            <w:r w:rsidRPr="00035533">
              <w:rPr>
                <w:rFonts w:asciiTheme="minorHAnsi" w:eastAsiaTheme="minorHAnsi" w:hAnsiTheme="minorHAnsi" w:cstheme="minorHAnsi"/>
                <w:b/>
                <w:color w:val="0070C0"/>
                <w:sz w:val="16"/>
                <w:szCs w:val="16"/>
                <w:lang w:val="de-CH" w:eastAsia="en-US"/>
              </w:rPr>
              <w:t>www.zusammen-in-zuchwil.ch</w:t>
            </w:r>
          </w:hyperlink>
        </w:p>
        <w:p w14:paraId="79BFF31B" w14:textId="77777777" w:rsidR="00035533" w:rsidRDefault="00035533" w:rsidP="008576B9">
          <w:pPr>
            <w:rPr>
              <w:rFonts w:asciiTheme="minorHAnsi" w:eastAsiaTheme="minorHAnsi" w:hAnsiTheme="minorHAnsi" w:cstheme="minorHAnsi"/>
              <w:b/>
              <w:color w:val="0070C0"/>
              <w:sz w:val="16"/>
              <w:szCs w:val="16"/>
              <w:lang w:val="de-CH" w:eastAsia="en-US"/>
            </w:rPr>
          </w:pPr>
          <w:r w:rsidRPr="008576B9">
            <w:rPr>
              <w:rFonts w:asciiTheme="minorHAnsi" w:eastAsiaTheme="minorHAnsi" w:hAnsiTheme="minorHAnsi" w:cstheme="minorHAnsi"/>
              <w:b/>
              <w:color w:val="0070C0"/>
              <w:sz w:val="16"/>
              <w:szCs w:val="16"/>
              <w:lang w:val="de-CH" w:eastAsia="en-US"/>
            </w:rPr>
            <w:t>Raiffeisenbank Wasseramt-Buchsi</w:t>
          </w:r>
        </w:p>
        <w:p w14:paraId="0BC5E59E" w14:textId="61E15DEA" w:rsidR="00035533" w:rsidRDefault="00035533" w:rsidP="008576B9">
          <w:pPr>
            <w:rPr>
              <w:rFonts w:asciiTheme="minorHAnsi" w:eastAsiaTheme="minorHAnsi" w:hAnsiTheme="minorHAnsi" w:cstheme="minorHAnsi"/>
              <w:b/>
              <w:color w:val="0070C0"/>
              <w:sz w:val="16"/>
              <w:szCs w:val="16"/>
              <w:lang w:val="de-CH" w:eastAsia="en-US"/>
            </w:rPr>
          </w:pPr>
          <w:r w:rsidRPr="008576B9">
            <w:rPr>
              <w:rFonts w:asciiTheme="minorHAnsi" w:eastAsiaTheme="minorHAnsi" w:hAnsiTheme="minorHAnsi" w:cstheme="minorHAnsi"/>
              <w:b/>
              <w:color w:val="0070C0"/>
              <w:sz w:val="16"/>
              <w:szCs w:val="16"/>
              <w:lang w:val="de-CH" w:eastAsia="en-US"/>
            </w:rPr>
            <w:t>IBAN CH19 8080 8004 2401 3573 6</w:t>
          </w:r>
        </w:p>
      </w:tc>
      <w:tc>
        <w:tcPr>
          <w:tcW w:w="4527" w:type="dxa"/>
        </w:tcPr>
        <w:p w14:paraId="419FF6FB" w14:textId="77777777" w:rsidR="00035533" w:rsidRDefault="00035533" w:rsidP="00035533">
          <w:pPr>
            <w:jc w:val="right"/>
            <w:rPr>
              <w:rFonts w:asciiTheme="minorHAnsi" w:eastAsiaTheme="minorHAnsi" w:hAnsiTheme="minorHAnsi" w:cstheme="minorHAnsi"/>
              <w:b/>
              <w:color w:val="0070C0"/>
              <w:sz w:val="16"/>
              <w:szCs w:val="16"/>
              <w:lang w:val="de-CH" w:eastAsia="en-US"/>
            </w:rPr>
          </w:pPr>
          <w:r>
            <w:rPr>
              <w:rFonts w:asciiTheme="minorHAnsi" w:eastAsiaTheme="minorHAnsi" w:hAnsiTheme="minorHAnsi" w:cstheme="minorHAnsi"/>
              <w:b/>
              <w:color w:val="0070C0"/>
              <w:sz w:val="16"/>
              <w:szCs w:val="16"/>
              <w:lang w:val="de-CH" w:eastAsia="en-US"/>
            </w:rPr>
            <w:t>Postadresse:</w:t>
          </w:r>
        </w:p>
        <w:p w14:paraId="77417AA2" w14:textId="45D96FB9" w:rsidR="00035533" w:rsidRDefault="00035533" w:rsidP="00035533">
          <w:pPr>
            <w:jc w:val="right"/>
            <w:rPr>
              <w:rFonts w:asciiTheme="minorHAnsi" w:eastAsiaTheme="minorHAnsi" w:hAnsiTheme="minorHAnsi" w:cstheme="minorHAnsi"/>
              <w:b/>
              <w:color w:val="0070C0"/>
              <w:sz w:val="16"/>
              <w:szCs w:val="16"/>
              <w:lang w:val="de-CH" w:eastAsia="en-US"/>
            </w:rPr>
          </w:pPr>
          <w:r w:rsidRPr="008576B9">
            <w:rPr>
              <w:rFonts w:asciiTheme="minorHAnsi" w:eastAsiaTheme="minorHAnsi" w:hAnsiTheme="minorHAnsi" w:cstheme="minorHAnsi"/>
              <w:b/>
              <w:color w:val="0070C0"/>
              <w:sz w:val="16"/>
              <w:szCs w:val="16"/>
              <w:lang w:val="de-CH" w:eastAsia="en-US"/>
            </w:rPr>
            <w:t>Zusammen in Zuchwil</w:t>
          </w:r>
        </w:p>
        <w:p w14:paraId="4DD78612" w14:textId="77777777" w:rsidR="00035533" w:rsidRDefault="00035533" w:rsidP="00035533">
          <w:pPr>
            <w:jc w:val="right"/>
            <w:rPr>
              <w:rFonts w:asciiTheme="minorHAnsi" w:eastAsiaTheme="minorHAnsi" w:hAnsiTheme="minorHAnsi" w:cstheme="minorHAnsi"/>
              <w:b/>
              <w:color w:val="0070C0"/>
              <w:sz w:val="16"/>
              <w:szCs w:val="16"/>
              <w:lang w:val="de-CH" w:eastAsia="en-US"/>
            </w:rPr>
          </w:pPr>
          <w:r w:rsidRPr="008576B9">
            <w:rPr>
              <w:rFonts w:asciiTheme="minorHAnsi" w:eastAsiaTheme="minorHAnsi" w:hAnsiTheme="minorHAnsi" w:cstheme="minorHAnsi"/>
              <w:b/>
              <w:color w:val="0070C0"/>
              <w:sz w:val="16"/>
              <w:szCs w:val="16"/>
              <w:lang w:val="de-CH" w:eastAsia="en-US"/>
            </w:rPr>
            <w:t>c/o Melihate Imeroski</w:t>
          </w:r>
        </w:p>
        <w:p w14:paraId="4206A787" w14:textId="51022052" w:rsidR="00035533" w:rsidRDefault="00035533" w:rsidP="00035533">
          <w:pPr>
            <w:jc w:val="right"/>
            <w:rPr>
              <w:rFonts w:asciiTheme="minorHAnsi" w:eastAsiaTheme="minorHAnsi" w:hAnsiTheme="minorHAnsi" w:cstheme="minorHAnsi"/>
              <w:b/>
              <w:color w:val="0070C0"/>
              <w:sz w:val="16"/>
              <w:szCs w:val="16"/>
              <w:lang w:val="de-CH" w:eastAsia="en-US"/>
            </w:rPr>
          </w:pPr>
          <w:r w:rsidRPr="008576B9">
            <w:rPr>
              <w:rFonts w:asciiTheme="minorHAnsi" w:eastAsiaTheme="minorHAnsi" w:hAnsiTheme="minorHAnsi" w:cstheme="minorHAnsi"/>
              <w:b/>
              <w:color w:val="0070C0"/>
              <w:sz w:val="16"/>
              <w:szCs w:val="16"/>
              <w:lang w:val="de-CH" w:eastAsia="en-US"/>
            </w:rPr>
            <w:t>Luterbachstrasse 25</w:t>
          </w:r>
          <w:r>
            <w:rPr>
              <w:rFonts w:asciiTheme="minorHAnsi" w:eastAsiaTheme="minorHAnsi" w:hAnsiTheme="minorHAnsi" w:cstheme="minorHAnsi"/>
              <w:b/>
              <w:color w:val="0070C0"/>
              <w:sz w:val="16"/>
              <w:szCs w:val="16"/>
              <w:lang w:val="de-CH" w:eastAsia="en-US"/>
            </w:rPr>
            <w:t xml:space="preserve">, </w:t>
          </w:r>
          <w:r w:rsidRPr="008576B9">
            <w:rPr>
              <w:rFonts w:asciiTheme="minorHAnsi" w:eastAsiaTheme="minorHAnsi" w:hAnsiTheme="minorHAnsi" w:cstheme="minorHAnsi"/>
              <w:b/>
              <w:color w:val="0070C0"/>
              <w:sz w:val="16"/>
              <w:szCs w:val="16"/>
              <w:lang w:val="de-CH" w:eastAsia="en-US"/>
            </w:rPr>
            <w:t>4528 Zuchwil</w:t>
          </w:r>
        </w:p>
      </w:tc>
    </w:tr>
  </w:tbl>
  <w:p w14:paraId="300E3755" w14:textId="0AE7BEF7" w:rsidR="006F282D" w:rsidRPr="008576B9" w:rsidRDefault="006F282D" w:rsidP="00035533">
    <w:pPr>
      <w:rPr>
        <w:rFonts w:asciiTheme="minorHAnsi" w:hAnsiTheme="minorHAnsi" w:cstheme="minorHAnsi"/>
        <w:b/>
        <w:color w:val="3366F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CC880" w14:textId="77777777" w:rsidR="000C2A5C" w:rsidRDefault="000C2A5C">
      <w:r>
        <w:separator/>
      </w:r>
    </w:p>
  </w:footnote>
  <w:footnote w:type="continuationSeparator" w:id="0">
    <w:p w14:paraId="2EAA2890" w14:textId="77777777" w:rsidR="000C2A5C" w:rsidRDefault="000C2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4D16C" w14:textId="77777777" w:rsidR="006F282D" w:rsidRDefault="00843FE9" w:rsidP="004E2108">
    <w:pPr>
      <w:pStyle w:val="Kopfzeile"/>
      <w:jc w:val="center"/>
    </w:pPr>
    <w:r>
      <w:tab/>
    </w:r>
    <w:r w:rsidR="005F5ECF">
      <w:rPr>
        <w:noProof/>
        <w:lang w:val="de-CH" w:eastAsia="de-CH"/>
      </w:rPr>
      <w:drawing>
        <wp:inline distT="0" distB="0" distL="0" distR="0" wp14:anchorId="01331445" wp14:editId="1F9D3F1C">
          <wp:extent cx="5753100" cy="476250"/>
          <wp:effectExtent l="0" t="0" r="0" b="0"/>
          <wp:docPr id="1" name="Bild 1" descr="Logo_farbig_ob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rbig_ob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2EC2FFD1" w14:textId="77777777" w:rsidR="005F5ECF" w:rsidRPr="008F2509" w:rsidRDefault="005F5ECF" w:rsidP="005F5EC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43916"/>
    <w:multiLevelType w:val="hybridMultilevel"/>
    <w:tmpl w:val="5B706C0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F13ACB"/>
    <w:multiLevelType w:val="hybridMultilevel"/>
    <w:tmpl w:val="7D1628B4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489252">
    <w:abstractNumId w:val="1"/>
  </w:num>
  <w:num w:numId="2" w16cid:durableId="1734891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CF"/>
    <w:rsid w:val="00010B8D"/>
    <w:rsid w:val="00026B1C"/>
    <w:rsid w:val="00035533"/>
    <w:rsid w:val="00074A51"/>
    <w:rsid w:val="000C2A5C"/>
    <w:rsid w:val="000D0F54"/>
    <w:rsid w:val="00186A68"/>
    <w:rsid w:val="00192CA1"/>
    <w:rsid w:val="00195F92"/>
    <w:rsid w:val="001B2EBE"/>
    <w:rsid w:val="001C66C4"/>
    <w:rsid w:val="001D0419"/>
    <w:rsid w:val="001E4ACD"/>
    <w:rsid w:val="001F1EE0"/>
    <w:rsid w:val="00230053"/>
    <w:rsid w:val="00251751"/>
    <w:rsid w:val="00255B13"/>
    <w:rsid w:val="00293ED3"/>
    <w:rsid w:val="002A105B"/>
    <w:rsid w:val="002C76B2"/>
    <w:rsid w:val="00324DF2"/>
    <w:rsid w:val="003559E9"/>
    <w:rsid w:val="003B784A"/>
    <w:rsid w:val="003C34DE"/>
    <w:rsid w:val="003D7A06"/>
    <w:rsid w:val="003E3FAD"/>
    <w:rsid w:val="004334DD"/>
    <w:rsid w:val="00495711"/>
    <w:rsid w:val="004D6DF0"/>
    <w:rsid w:val="00502C3D"/>
    <w:rsid w:val="0052508B"/>
    <w:rsid w:val="005739D9"/>
    <w:rsid w:val="00586C51"/>
    <w:rsid w:val="005A0AEE"/>
    <w:rsid w:val="005A647D"/>
    <w:rsid w:val="005F35EF"/>
    <w:rsid w:val="005F5ECF"/>
    <w:rsid w:val="00622AE3"/>
    <w:rsid w:val="00646818"/>
    <w:rsid w:val="006C5824"/>
    <w:rsid w:val="006D0179"/>
    <w:rsid w:val="006D4341"/>
    <w:rsid w:val="006F282D"/>
    <w:rsid w:val="00704598"/>
    <w:rsid w:val="00757992"/>
    <w:rsid w:val="00771DC9"/>
    <w:rsid w:val="007869ED"/>
    <w:rsid w:val="00827228"/>
    <w:rsid w:val="00843FE9"/>
    <w:rsid w:val="008576B9"/>
    <w:rsid w:val="008C2D98"/>
    <w:rsid w:val="00913837"/>
    <w:rsid w:val="00954FA8"/>
    <w:rsid w:val="0096394C"/>
    <w:rsid w:val="00966B69"/>
    <w:rsid w:val="009700DF"/>
    <w:rsid w:val="009739A7"/>
    <w:rsid w:val="009E77AF"/>
    <w:rsid w:val="009F3400"/>
    <w:rsid w:val="009F3D42"/>
    <w:rsid w:val="00A06A96"/>
    <w:rsid w:val="00A31B58"/>
    <w:rsid w:val="00A37E88"/>
    <w:rsid w:val="00A46246"/>
    <w:rsid w:val="00A52B9A"/>
    <w:rsid w:val="00A72EED"/>
    <w:rsid w:val="00A760DE"/>
    <w:rsid w:val="00A942FF"/>
    <w:rsid w:val="00A94602"/>
    <w:rsid w:val="00AE2038"/>
    <w:rsid w:val="00AF6EE0"/>
    <w:rsid w:val="00B01394"/>
    <w:rsid w:val="00B13EBF"/>
    <w:rsid w:val="00B1564B"/>
    <w:rsid w:val="00B34617"/>
    <w:rsid w:val="00B51962"/>
    <w:rsid w:val="00BB27FE"/>
    <w:rsid w:val="00BD5AEA"/>
    <w:rsid w:val="00BE2C10"/>
    <w:rsid w:val="00C00B78"/>
    <w:rsid w:val="00C07D1F"/>
    <w:rsid w:val="00C319C7"/>
    <w:rsid w:val="00C74CDC"/>
    <w:rsid w:val="00C86E6F"/>
    <w:rsid w:val="00CA0735"/>
    <w:rsid w:val="00CC7028"/>
    <w:rsid w:val="00D57E34"/>
    <w:rsid w:val="00D61C92"/>
    <w:rsid w:val="00D62603"/>
    <w:rsid w:val="00D6282E"/>
    <w:rsid w:val="00D70EC7"/>
    <w:rsid w:val="00D805D2"/>
    <w:rsid w:val="00DB4E75"/>
    <w:rsid w:val="00DC4518"/>
    <w:rsid w:val="00EB46AF"/>
    <w:rsid w:val="00ED1F76"/>
    <w:rsid w:val="00ED3A59"/>
    <w:rsid w:val="00ED46C9"/>
    <w:rsid w:val="00ED61B5"/>
    <w:rsid w:val="00EF6CF0"/>
    <w:rsid w:val="00F50025"/>
    <w:rsid w:val="00F61845"/>
    <w:rsid w:val="00FD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5F5FAD09"/>
  <w15:docId w15:val="{332E1086-180D-4431-BA27-EF91B1AF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26B1C"/>
    <w:rPr>
      <w:rFonts w:ascii="Verdana" w:hAnsi="Verdana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8F25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8F2509"/>
    <w:pPr>
      <w:tabs>
        <w:tab w:val="center" w:pos="4536"/>
        <w:tab w:val="right" w:pos="9072"/>
      </w:tabs>
    </w:pPr>
  </w:style>
  <w:style w:type="character" w:styleId="Hyperlink">
    <w:name w:val="Hyperlink"/>
    <w:rsid w:val="005F5ECF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5EC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5ECF"/>
    <w:rPr>
      <w:rFonts w:ascii="Tahoma" w:hAnsi="Tahoma" w:cs="Tahoma"/>
      <w:sz w:val="16"/>
      <w:szCs w:val="16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C00B78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383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035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E3FAD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FD63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3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usammen-in-zuchwil.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usammen-in-zuchwil.ch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usammen-in-zuchwil.ch" TargetMode="External"/><Relationship Id="rId1" Type="http://schemas.openxmlformats.org/officeDocument/2006/relationships/hyperlink" Target="mailto:ziz@zusammen-in-zuchwil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enutzer\User\Documents\ziz\ZiZ_Briefpap_farbig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A9DE0-C748-4E8F-9774-EC1DDF7FD09A}"/>
      </w:docPartPr>
      <w:docPartBody>
        <w:p w:rsidR="00617921" w:rsidRDefault="00631909">
          <w:r w:rsidRPr="00A8281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909"/>
    <w:rsid w:val="00051224"/>
    <w:rsid w:val="001364D2"/>
    <w:rsid w:val="001524C7"/>
    <w:rsid w:val="002C76B2"/>
    <w:rsid w:val="00617921"/>
    <w:rsid w:val="00631909"/>
    <w:rsid w:val="00FF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3190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ZiZ_Briefpap_farbig.dot</Template>
  <TotalTime>0</TotalTime>
  <Pages>1</Pages>
  <Words>246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Links>
    <vt:vector size="18" baseType="variant">
      <vt:variant>
        <vt:i4>3801134</vt:i4>
      </vt:variant>
      <vt:variant>
        <vt:i4>1539</vt:i4>
      </vt:variant>
      <vt:variant>
        <vt:i4>1025</vt:i4>
      </vt:variant>
      <vt:variant>
        <vt:i4>1</vt:i4>
      </vt:variant>
      <vt:variant>
        <vt:lpwstr>Logo_farbig_oben</vt:lpwstr>
      </vt:variant>
      <vt:variant>
        <vt:lpwstr/>
      </vt:variant>
      <vt:variant>
        <vt:i4>6094895</vt:i4>
      </vt:variant>
      <vt:variant>
        <vt:i4>1541</vt:i4>
      </vt:variant>
      <vt:variant>
        <vt:i4>1026</vt:i4>
      </vt:variant>
      <vt:variant>
        <vt:i4>1</vt:i4>
      </vt:variant>
      <vt:variant>
        <vt:lpwstr>Logo_Teil2</vt:lpwstr>
      </vt:variant>
      <vt:variant>
        <vt:lpwstr/>
      </vt:variant>
      <vt:variant>
        <vt:i4>2687030</vt:i4>
      </vt:variant>
      <vt:variant>
        <vt:i4>1545</vt:i4>
      </vt:variant>
      <vt:variant>
        <vt:i4>1029</vt:i4>
      </vt:variant>
      <vt:variant>
        <vt:i4>1</vt:i4>
      </vt:variant>
      <vt:variant>
        <vt:lpwstr>ZiZLogo_farbig_unten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Martin Heeb</cp:lastModifiedBy>
  <cp:revision>2</cp:revision>
  <cp:lastPrinted>2022-06-08T08:40:00Z</cp:lastPrinted>
  <dcterms:created xsi:type="dcterms:W3CDTF">2025-05-13T15:26:00Z</dcterms:created>
  <dcterms:modified xsi:type="dcterms:W3CDTF">2025-05-13T15:26:00Z</dcterms:modified>
</cp:coreProperties>
</file>